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02B" w:rsidRDefault="003F5E0E">
      <w:pPr>
        <w:rPr>
          <w:sz w:val="48"/>
          <w:szCs w:val="48"/>
          <w:lang w:val="es-ES"/>
        </w:rPr>
      </w:pPr>
      <w:bookmarkStart w:id="0" w:name="_GoBack"/>
      <w:bookmarkEnd w:id="0"/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5366385</wp:posOffset>
            </wp:positionH>
            <wp:positionV relativeFrom="paragraph">
              <wp:posOffset>251460</wp:posOffset>
            </wp:positionV>
            <wp:extent cx="1514475" cy="1943100"/>
            <wp:effectExtent l="19050" t="0" r="9525" b="0"/>
            <wp:wrapTight wrapText="bothSides">
              <wp:wrapPolygon edited="0">
                <wp:start x="-272" y="0"/>
                <wp:lineTo x="-272" y="21388"/>
                <wp:lineTo x="21736" y="21388"/>
                <wp:lineTo x="21736" y="0"/>
                <wp:lineTo x="-272" y="0"/>
              </wp:wrapPolygon>
            </wp:wrapTight>
            <wp:docPr id="5" name="Picture 4" descr="http://www.berkeleyside.com/wp-content/uploads/2011/03/plastic-water-bottle-281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rkeleyside.com/wp-content/uploads/2011/03/plastic-water-bottle-281x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F702B">
        <w:rPr>
          <w:sz w:val="48"/>
          <w:szCs w:val="48"/>
          <w:lang w:val="es-ES"/>
        </w:rPr>
        <w:t>Food</w:t>
      </w:r>
      <w:proofErr w:type="spellEnd"/>
      <w:r w:rsidR="004F702B">
        <w:rPr>
          <w:sz w:val="48"/>
          <w:szCs w:val="48"/>
          <w:lang w:val="es-ES"/>
        </w:rPr>
        <w:t xml:space="preserve"> and </w:t>
      </w:r>
      <w:proofErr w:type="spellStart"/>
      <w:r w:rsidR="004F702B">
        <w:rPr>
          <w:sz w:val="48"/>
          <w:szCs w:val="48"/>
          <w:lang w:val="es-ES"/>
        </w:rPr>
        <w:t>drink</w:t>
      </w:r>
      <w:proofErr w:type="spellEnd"/>
    </w:p>
    <w:p w:rsidR="004F702B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298450</wp:posOffset>
            </wp:positionV>
            <wp:extent cx="2524125" cy="1409700"/>
            <wp:effectExtent l="19050" t="0" r="9525" b="0"/>
            <wp:wrapNone/>
            <wp:docPr id="7" name="Picture 7" descr="http://uclu.org/sites/uclu.org/files/coffee-cup-bowl-with-grains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clu.org/sites/uclu.org/files/coffee-cup-bowl-with-grains-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41275</wp:posOffset>
            </wp:positionV>
            <wp:extent cx="2695575" cy="1781175"/>
            <wp:effectExtent l="19050" t="0" r="9525" b="0"/>
            <wp:wrapTight wrapText="bothSides">
              <wp:wrapPolygon edited="0">
                <wp:start x="-153" y="0"/>
                <wp:lineTo x="-153" y="21484"/>
                <wp:lineTo x="21676" y="21484"/>
                <wp:lineTo x="21676" y="0"/>
                <wp:lineTo x="-153" y="0"/>
              </wp:wrapPolygon>
            </wp:wrapTight>
            <wp:docPr id="8" name="Picture 10" descr="http://ericmackonline.com/ICA/BLOGS/emonline.nsf/dx/CookedChicken.jpg/$file/CookedChi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ricmackonline.com/ICA/BLOGS/emonline.nsf/dx/CookedChicken.jpg/$file/CookedChick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3F5E0E" w:rsidRDefault="003F5E0E">
      <w:pPr>
        <w:rPr>
          <w:sz w:val="48"/>
          <w:szCs w:val="48"/>
          <w:lang w:val="es-ES"/>
        </w:rPr>
      </w:pPr>
    </w:p>
    <w:p w:rsidR="003F5E0E" w:rsidRDefault="003F5E0E">
      <w:pPr>
        <w:rPr>
          <w:sz w:val="48"/>
          <w:szCs w:val="48"/>
          <w:lang w:val="es-ES"/>
        </w:rPr>
      </w:pPr>
    </w:p>
    <w:p w:rsidR="003F5E0E" w:rsidRDefault="003F5E0E">
      <w:pPr>
        <w:rPr>
          <w:sz w:val="48"/>
          <w:szCs w:val="48"/>
          <w:lang w:val="es-ES"/>
        </w:rPr>
      </w:pPr>
    </w:p>
    <w:p w:rsidR="003F5E0E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199390</wp:posOffset>
            </wp:positionV>
            <wp:extent cx="2828925" cy="1600200"/>
            <wp:effectExtent l="19050" t="0" r="9525" b="0"/>
            <wp:wrapTight wrapText="bothSides">
              <wp:wrapPolygon edited="0">
                <wp:start x="-145" y="0"/>
                <wp:lineTo x="-145" y="21343"/>
                <wp:lineTo x="21673" y="21343"/>
                <wp:lineTo x="21673" y="0"/>
                <wp:lineTo x="-145" y="0"/>
              </wp:wrapPolygon>
            </wp:wrapTight>
            <wp:docPr id="9" name="Picture 13" descr="http://rivafood.com/wp-content/uploads/2016/01/bre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ivafood.com/wp-content/uploads/2016/01/bread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151765</wp:posOffset>
            </wp:positionV>
            <wp:extent cx="2438400" cy="1828800"/>
            <wp:effectExtent l="19050" t="0" r="0" b="0"/>
            <wp:wrapTight wrapText="bothSides">
              <wp:wrapPolygon edited="0">
                <wp:start x="-169" y="0"/>
                <wp:lineTo x="-169" y="21375"/>
                <wp:lineTo x="21600" y="21375"/>
                <wp:lineTo x="21600" y="0"/>
                <wp:lineTo x="-169" y="0"/>
              </wp:wrapPolygon>
            </wp:wrapTight>
            <wp:docPr id="4" name="Picture 1" descr="http://www.rsc.org/chemistryworld/sites/default/files/upload/tea-cup-and-teapot_shutterstock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sc.org/chemistryworld/sites/default/files/upload/tea-cup-and-teapot_shutterstock_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46990</wp:posOffset>
            </wp:positionV>
            <wp:extent cx="1504950" cy="2028825"/>
            <wp:effectExtent l="19050" t="0" r="0" b="0"/>
            <wp:wrapTight wrapText="bothSides">
              <wp:wrapPolygon edited="0">
                <wp:start x="-273" y="0"/>
                <wp:lineTo x="-273" y="21499"/>
                <wp:lineTo x="21600" y="21499"/>
                <wp:lineTo x="21600" y="0"/>
                <wp:lineTo x="-273" y="0"/>
              </wp:wrapPolygon>
            </wp:wrapTight>
            <wp:docPr id="6" name="Picture 7" descr="http://i.ndtvimg.com/i/2014-11/milk_625x300_41416559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ndtvimg.com/i/2014-11/milk_625x300_414165598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207" r="1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02B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129541</wp:posOffset>
            </wp:positionV>
            <wp:extent cx="2686050" cy="1766930"/>
            <wp:effectExtent l="19050" t="0" r="0" b="0"/>
            <wp:wrapNone/>
            <wp:docPr id="12" name="Picture 19" descr="https://s3.amazonaws.com/cdn.atlaswearables.com/blog_banner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3.amazonaws.com/cdn.atlaswearables.com/blog_banners/slid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6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186690</wp:posOffset>
            </wp:positionV>
            <wp:extent cx="3143250" cy="1762125"/>
            <wp:effectExtent l="19050" t="0" r="0" b="0"/>
            <wp:wrapTight wrapText="bothSides">
              <wp:wrapPolygon edited="0">
                <wp:start x="-131" y="0"/>
                <wp:lineTo x="-131" y="21483"/>
                <wp:lineTo x="21600" y="21483"/>
                <wp:lineTo x="21600" y="0"/>
                <wp:lineTo x="-131" y="0"/>
              </wp:wrapPolygon>
            </wp:wrapTight>
            <wp:docPr id="14" name="Picture 22" descr="http://jirehinvestments.com/wp-content/uploads/2015/07/Three-me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jirehinvestments.com/wp-content/uploads/2015/07/Three-mea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957492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-3443605</wp:posOffset>
            </wp:positionH>
            <wp:positionV relativeFrom="paragraph">
              <wp:posOffset>326390</wp:posOffset>
            </wp:positionV>
            <wp:extent cx="2880995" cy="2505075"/>
            <wp:effectExtent l="19050" t="0" r="0" b="0"/>
            <wp:wrapTight wrapText="bothSides">
              <wp:wrapPolygon edited="0">
                <wp:start x="-143" y="0"/>
                <wp:lineTo x="-143" y="21518"/>
                <wp:lineTo x="21567" y="21518"/>
                <wp:lineTo x="21567" y="0"/>
                <wp:lineTo x="-143" y="0"/>
              </wp:wrapPolygon>
            </wp:wrapTight>
            <wp:docPr id="11" name="Picture 16" descr="http://www.thailanguagehut.com/wp-content/uploads/2013/10/1592193-ripe-fresh-fruit-wholesome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hailanguagehut.com/wp-content/uploads/2013/10/1592193-ripe-fresh-fruit-wholesome-foo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804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-875665</wp:posOffset>
            </wp:positionH>
            <wp:positionV relativeFrom="paragraph">
              <wp:posOffset>793115</wp:posOffset>
            </wp:positionV>
            <wp:extent cx="2247900" cy="1562100"/>
            <wp:effectExtent l="19050" t="0" r="0" b="0"/>
            <wp:wrapTight wrapText="bothSides">
              <wp:wrapPolygon edited="0">
                <wp:start x="-183" y="0"/>
                <wp:lineTo x="-183" y="21337"/>
                <wp:lineTo x="21600" y="21337"/>
                <wp:lineTo x="21600" y="0"/>
                <wp:lineTo x="-183" y="0"/>
              </wp:wrapPolygon>
            </wp:wrapTight>
            <wp:docPr id="17" name="Picture 28" descr="http://www.foodmanufacture.co.uk/var/plain_site/storage/images/publications/food-beverage-nutrition/foodmanufacture.co.uk/food-safety/food-manufacturers-warned-of-gmo-rice-fraud/6574987-2-eng-GB/Food-manufacturers-warned-of-GMO-rice-fra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odmanufacture.co.uk/var/plain_site/storage/images/publications/food-beverage-nutrition/foodmanufacture.co.uk/food-safety/food-manufacturers-warned-of-gmo-rice-fraud/6574987-2-eng-GB/Food-manufacturers-warned-of-GMO-rice-frau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49" b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02B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1667510</wp:posOffset>
            </wp:positionH>
            <wp:positionV relativeFrom="paragraph">
              <wp:posOffset>421005</wp:posOffset>
            </wp:positionV>
            <wp:extent cx="2590800" cy="1590675"/>
            <wp:effectExtent l="19050" t="0" r="0" b="0"/>
            <wp:wrapTight wrapText="bothSides">
              <wp:wrapPolygon edited="0">
                <wp:start x="-159" y="0"/>
                <wp:lineTo x="-159" y="21471"/>
                <wp:lineTo x="21600" y="21471"/>
                <wp:lineTo x="21600" y="0"/>
                <wp:lineTo x="-159" y="0"/>
              </wp:wrapPolygon>
            </wp:wrapTight>
            <wp:docPr id="15" name="Picture 25" descr="http://assets1.tribesports.com/system/challenges/images/000/038/850/original/20130307090704-eat-a-portion-of-oily-fish-every-day-for-7-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ssets1.tribesports.com/system/challenges/images/000/038/850/original/20130307090704-eat-a-portion-of-oily-fish-every-day-for-7-day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3810</wp:posOffset>
            </wp:positionV>
            <wp:extent cx="2971800" cy="1981200"/>
            <wp:effectExtent l="19050" t="0" r="0" b="0"/>
            <wp:wrapNone/>
            <wp:docPr id="18" name="Picture 31" descr="http://southcoastsun.co.za/wp-content/uploads/sites/39/2015/10/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outhcoastsun.co.za/wp-content/uploads/sites/39/2015/10/pas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3810</wp:posOffset>
            </wp:positionV>
            <wp:extent cx="3596640" cy="1943100"/>
            <wp:effectExtent l="19050" t="0" r="3810" b="0"/>
            <wp:wrapNone/>
            <wp:docPr id="67" name="Picture 67" descr="http://www.hertspumping.co.uk/wp-content/uploads/2015/04/e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hertspumping.co.uk/wp-content/uploads/2015/04/egg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137" b="9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4F702B">
      <w:pPr>
        <w:rPr>
          <w:sz w:val="48"/>
          <w:szCs w:val="48"/>
          <w:lang w:val="es-ES"/>
        </w:rPr>
      </w:pPr>
    </w:p>
    <w:p w:rsidR="004F702B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323850</wp:posOffset>
            </wp:positionV>
            <wp:extent cx="3007995" cy="2276475"/>
            <wp:effectExtent l="19050" t="0" r="1905" b="0"/>
            <wp:wrapNone/>
            <wp:docPr id="19" name="Picture 1" descr="http://angithi.com/wp-content/uploads/2012/08/recipe_chicken_masala_l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githi.com/wp-content/uploads/2012/08/recipe_chicken_masala_le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6A3" w:rsidRDefault="00F72804">
      <w:pPr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46990</wp:posOffset>
            </wp:positionV>
            <wp:extent cx="3228975" cy="2181225"/>
            <wp:effectExtent l="19050" t="0" r="9525" b="0"/>
            <wp:wrapNone/>
            <wp:docPr id="64" name="Picture 64" descr="http://www.josefsvienna.com/wp-content/uploads/2014/05/josefs-fresh-and-healthy-sal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josefsvienna.com/wp-content/uploads/2014/05/josefs-fresh-and-healthy-salad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925" t="10403" b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6A3" w:rsidRDefault="002846A3">
      <w:pPr>
        <w:rPr>
          <w:sz w:val="48"/>
          <w:szCs w:val="48"/>
          <w:lang w:val="es-ES"/>
        </w:rPr>
      </w:pPr>
    </w:p>
    <w:p w:rsidR="002846A3" w:rsidRDefault="002846A3">
      <w:pPr>
        <w:rPr>
          <w:sz w:val="48"/>
          <w:szCs w:val="48"/>
          <w:lang w:val="es-ES"/>
        </w:rPr>
      </w:pPr>
    </w:p>
    <w:p w:rsidR="002846A3" w:rsidRDefault="002846A3">
      <w:pPr>
        <w:rPr>
          <w:sz w:val="48"/>
          <w:szCs w:val="48"/>
          <w:lang w:val="es-ES"/>
        </w:rPr>
      </w:pPr>
    </w:p>
    <w:p w:rsidR="002846A3" w:rsidRDefault="002846A3">
      <w:pPr>
        <w:rPr>
          <w:sz w:val="48"/>
          <w:szCs w:val="48"/>
          <w:lang w:val="es-ES"/>
        </w:rPr>
      </w:pPr>
    </w:p>
    <w:p w:rsidR="00917A95" w:rsidRDefault="00917A95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F3258" w:rsidRDefault="00F72804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262889</wp:posOffset>
            </wp:positionV>
            <wp:extent cx="2781300" cy="1921625"/>
            <wp:effectExtent l="19050" t="0" r="0" b="0"/>
            <wp:wrapNone/>
            <wp:docPr id="2" name="Picture 4" descr="http://winetrust100.co.uk/wp-content/uploads/2014/12/Cheese-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netrust100.co.uk/wp-content/uploads/2014/12/Cheese-boar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2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262890</wp:posOffset>
            </wp:positionV>
            <wp:extent cx="2771775" cy="2076450"/>
            <wp:effectExtent l="19050" t="0" r="9525" b="0"/>
            <wp:wrapNone/>
            <wp:docPr id="13" name="Picture 13" descr="http://www.seriouseats.com/recipes/assets_c/2015/12/20151209-blender-tomato-soup-recipe-2-thumb-1500xauto-42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riouseats.com/recipes/assets_c/2015/12/20151209-blender-tomato-soup-recipe-2-thumb-1500xauto-4289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258" w:rsidRDefault="00CF3258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F3258" w:rsidRDefault="00CF3258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F3258" w:rsidRDefault="00CF3258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F3258" w:rsidRDefault="00CF3258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F3258" w:rsidRDefault="00CF3258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CF3258" w:rsidRDefault="00CF3258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106045</wp:posOffset>
            </wp:positionV>
            <wp:extent cx="2867025" cy="1914525"/>
            <wp:effectExtent l="19050" t="0" r="9525" b="0"/>
            <wp:wrapNone/>
            <wp:docPr id="58" name="Picture 58" descr="http://xfitgen.com/wp-content/uploads/2016/02/bean_magical_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xfitgen.com/wp-content/uploads/2016/02/bean_magical_frui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804"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229870</wp:posOffset>
            </wp:positionV>
            <wp:extent cx="3619500" cy="1857375"/>
            <wp:effectExtent l="19050" t="0" r="0" b="0"/>
            <wp:wrapNone/>
            <wp:docPr id="1" name="Picture 1" descr="http://cimg0.ibsrv.net/cimg/www.fitday.com/693x350_100-1/0/nuts-20000015782843-10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mg0.ibsrv.net/cimg/www.fitday.com/693x350_100-1/0/nuts-20000015782843-107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533" t="5618" r="6516" b="3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260985</wp:posOffset>
            </wp:positionV>
            <wp:extent cx="3352800" cy="2124075"/>
            <wp:effectExtent l="19050" t="0" r="0" b="0"/>
            <wp:wrapNone/>
            <wp:docPr id="55" name="Picture 55" descr="https://upload.wikimedia.org/wikipedia/commons/e/ea/Indian_Spi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upload.wikimedia.org/wikipedia/commons/e/ea/Indian_Spic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08B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3175</wp:posOffset>
            </wp:positionV>
            <wp:extent cx="3171825" cy="2114550"/>
            <wp:effectExtent l="19050" t="0" r="9525" b="0"/>
            <wp:wrapNone/>
            <wp:docPr id="46" name="Picture 46" descr="http://www.teaandscones.co.uk/blog/wp-content/uploads/2014/01/13310748_s-caroline-h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teaandscones.co.uk/blog/wp-content/uploads/2014/01/13310748_s-caroline-hop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54408B" w:rsidRDefault="0054408B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3861435</wp:posOffset>
            </wp:positionH>
            <wp:positionV relativeFrom="paragraph">
              <wp:posOffset>27940</wp:posOffset>
            </wp:positionV>
            <wp:extent cx="2952750" cy="2409825"/>
            <wp:effectExtent l="19050" t="0" r="0" b="0"/>
            <wp:wrapNone/>
            <wp:docPr id="61" name="Picture 61" descr="http://www.drsharma.ca/wp-content/uploads/sug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drsharma.ca/wp-content/uploads/sug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390" t="4459" r="11017" b="1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21231</wp:posOffset>
            </wp:positionH>
            <wp:positionV relativeFrom="paragraph">
              <wp:posOffset>313690</wp:posOffset>
            </wp:positionV>
            <wp:extent cx="3326130" cy="2266950"/>
            <wp:effectExtent l="19050" t="0" r="7620" b="0"/>
            <wp:wrapNone/>
            <wp:docPr id="52" name="Picture 52" descr="https://www.vashtimagazine.com/wp-content/uploads/2014/07/S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vashtimagazine.com/wp-content/uploads/2014/07/Sal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0466" b="1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408B">
        <w:rPr>
          <w:sz w:val="48"/>
          <w:szCs w:val="48"/>
          <w:lang w:val="es-ES"/>
        </w:rPr>
        <w:t xml:space="preserve">  </w:t>
      </w:r>
      <w:r w:rsidR="0010346F">
        <w:rPr>
          <w:sz w:val="48"/>
          <w:szCs w:val="48"/>
          <w:lang w:val="es-ES"/>
        </w:rPr>
        <w:t xml:space="preserve">   </w:t>
      </w: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sz w:val="48"/>
          <w:szCs w:val="48"/>
          <w:lang w:val="es-ES"/>
        </w:rPr>
        <w:t xml:space="preserve">       </w:t>
      </w:r>
    </w:p>
    <w:p w:rsidR="002E3A8E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167005</wp:posOffset>
            </wp:positionV>
            <wp:extent cx="1047750" cy="2524125"/>
            <wp:effectExtent l="19050" t="0" r="0" b="0"/>
            <wp:wrapNone/>
            <wp:docPr id="49" name="Picture 49" descr="http://i.dailymail.co.uk/i/pix/2013/06/11/article-2339296-11891155000005DC-895_306x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.dailymail.co.uk/i/pix/2013/06/11/article-2339296-11891155000005DC-895_306x4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902" t="1780" r="2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8E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52070</wp:posOffset>
            </wp:positionV>
            <wp:extent cx="2981325" cy="2181225"/>
            <wp:effectExtent l="19050" t="0" r="9525" b="0"/>
            <wp:wrapNone/>
            <wp:docPr id="3" name="Picture 7" descr="http://c1.thejournal.ie/media/2014/12/shutterstock_195762665-390x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1.thejournal.ie/media/2014/12/shutterstock_195762665-390x28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2E3A8E" w:rsidRDefault="002E3A8E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E3762A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1042035</wp:posOffset>
            </wp:positionH>
            <wp:positionV relativeFrom="paragraph">
              <wp:posOffset>153035</wp:posOffset>
            </wp:positionV>
            <wp:extent cx="1800860" cy="2133600"/>
            <wp:effectExtent l="19050" t="0" r="8890" b="0"/>
            <wp:wrapNone/>
            <wp:docPr id="10" name="Picture 10" descr="http://pngimg.com/upload/juice_PNG7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ngimg.com/upload/juice_PNG715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286385</wp:posOffset>
            </wp:positionV>
            <wp:extent cx="1562100" cy="2000250"/>
            <wp:effectExtent l="19050" t="0" r="0" b="0"/>
            <wp:wrapNone/>
            <wp:docPr id="16" name="Picture 1" descr="http://nationaldrinkwineday.org/wp-content/uploads/2011/02/w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tionaldrinkwineday.org/wp-content/uploads/2011/02/win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46F">
        <w:rPr>
          <w:sz w:val="48"/>
          <w:szCs w:val="48"/>
          <w:lang w:val="es-ES"/>
        </w:rPr>
        <w:t xml:space="preserve"> </w:t>
      </w:r>
    </w:p>
    <w:p w:rsidR="00E3762A" w:rsidRDefault="00E3762A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E3762A" w:rsidRDefault="00E3762A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957492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957492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957492" w:rsidRDefault="00957492" w:rsidP="00AA71BF">
      <w:pPr>
        <w:tabs>
          <w:tab w:val="left" w:pos="8595"/>
        </w:tabs>
        <w:rPr>
          <w:sz w:val="48"/>
          <w:szCs w:val="48"/>
          <w:lang w:val="es-ES"/>
        </w:rPr>
      </w:pPr>
    </w:p>
    <w:p w:rsidR="007478AC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spellStart"/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coffee</w:t>
      </w:r>
      <w:proofErr w:type="spellEnd"/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tea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milk</w:t>
      </w:r>
      <w:proofErr w:type="spellEnd"/>
    </w:p>
    <w:p w:rsidR="007478AC" w:rsidRPr="00F30BD1" w:rsidRDefault="007478AC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7478AC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spellStart"/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juice</w:t>
      </w:r>
      <w:proofErr w:type="spellEnd"/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soup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curry</w:t>
      </w:r>
    </w:p>
    <w:p w:rsidR="007478AC" w:rsidRPr="00F30BD1" w:rsidRDefault="007478AC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7478AC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rice</w:t>
      </w:r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    bread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fruit</w:t>
      </w:r>
      <w:proofErr w:type="spellEnd"/>
    </w:p>
    <w:p w:rsidR="007478AC" w:rsidRPr="00F30BD1" w:rsidRDefault="007478AC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10346F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vegetables</w:t>
      </w:r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pasta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nuts</w:t>
      </w:r>
      <w:proofErr w:type="spellEnd"/>
    </w:p>
    <w:p w:rsidR="002B1408" w:rsidRPr="00F30BD1" w:rsidRDefault="002B1408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A724D2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spellStart"/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meat</w:t>
      </w:r>
      <w:proofErr w:type="spellEnd"/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chicken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cheese</w:t>
      </w:r>
      <w:proofErr w:type="spellEnd"/>
    </w:p>
    <w:p w:rsidR="00A724D2" w:rsidRPr="00F30BD1" w:rsidRDefault="00A724D2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2B1408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spellStart"/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butter</w:t>
      </w:r>
      <w:proofErr w:type="spellEnd"/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eggs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fish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</w:t>
      </w:r>
    </w:p>
    <w:p w:rsidR="00F30BD1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F30BD1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spellStart"/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flour</w:t>
      </w:r>
      <w:proofErr w:type="spellEnd"/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water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sugar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</w:t>
      </w:r>
    </w:p>
    <w:p w:rsidR="00F30BD1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F30BD1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  <w:proofErr w:type="spellStart"/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spices</w:t>
      </w:r>
      <w:proofErr w:type="spellEnd"/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beans</w:t>
      </w:r>
      <w:proofErr w:type="spellEnd"/>
      <w:r w:rsidRPr="00F30BD1">
        <w:rPr>
          <w:rFonts w:ascii="Comic Sans MS" w:hAnsi="Comic Sans MS"/>
          <w:sz w:val="52"/>
          <w:szCs w:val="52"/>
          <w:lang w:val="es-ES"/>
        </w:rPr>
        <w:t xml:space="preserve">   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oil</w:t>
      </w:r>
      <w:proofErr w:type="spellEnd"/>
    </w:p>
    <w:p w:rsidR="00F30BD1" w:rsidRPr="00F30BD1" w:rsidRDefault="00F30BD1" w:rsidP="00AA71BF">
      <w:pPr>
        <w:tabs>
          <w:tab w:val="left" w:pos="8595"/>
        </w:tabs>
        <w:rPr>
          <w:rFonts w:ascii="Comic Sans MS" w:hAnsi="Comic Sans MS"/>
          <w:sz w:val="52"/>
          <w:szCs w:val="52"/>
          <w:lang w:val="es-ES"/>
        </w:rPr>
      </w:pPr>
    </w:p>
    <w:p w:rsidR="00F30BD1" w:rsidRPr="00AA71BF" w:rsidRDefault="00F30BD1" w:rsidP="00AA71BF">
      <w:pPr>
        <w:tabs>
          <w:tab w:val="left" w:pos="8595"/>
        </w:tabs>
        <w:rPr>
          <w:sz w:val="48"/>
          <w:szCs w:val="48"/>
          <w:lang w:val="es-ES"/>
        </w:rPr>
      </w:pPr>
      <w:proofErr w:type="gramStart"/>
      <w:r w:rsidRPr="00F30BD1">
        <w:rPr>
          <w:rFonts w:ascii="Comic Sans MS" w:hAnsi="Comic Sans MS"/>
          <w:sz w:val="52"/>
          <w:szCs w:val="52"/>
          <w:lang w:val="es-ES"/>
        </w:rPr>
        <w:t>salad</w:t>
      </w:r>
      <w:proofErr w:type="gramEnd"/>
      <w:r w:rsidRPr="00F30BD1">
        <w:rPr>
          <w:rFonts w:ascii="Comic Sans MS" w:hAnsi="Comic Sans MS"/>
          <w:sz w:val="52"/>
          <w:szCs w:val="52"/>
          <w:lang w:val="es-ES"/>
        </w:rPr>
        <w:t xml:space="preserve">      </w:t>
      </w:r>
      <w:r>
        <w:rPr>
          <w:rFonts w:ascii="Comic Sans MS" w:hAnsi="Comic Sans MS"/>
          <w:sz w:val="48"/>
          <w:szCs w:val="48"/>
          <w:lang w:val="es-ES"/>
        </w:rPr>
        <w:t xml:space="preserve">                </w:t>
      </w:r>
      <w:proofErr w:type="spellStart"/>
      <w:r w:rsidRPr="00F30BD1">
        <w:rPr>
          <w:rFonts w:ascii="Comic Sans MS" w:hAnsi="Comic Sans MS"/>
          <w:sz w:val="52"/>
          <w:szCs w:val="52"/>
          <w:lang w:val="es-ES"/>
        </w:rPr>
        <w:t>salt</w:t>
      </w:r>
      <w:proofErr w:type="spellEnd"/>
      <w:r w:rsidR="00957492">
        <w:rPr>
          <w:rFonts w:ascii="Comic Sans MS" w:hAnsi="Comic Sans MS"/>
          <w:sz w:val="52"/>
          <w:szCs w:val="52"/>
          <w:lang w:val="es-ES"/>
        </w:rPr>
        <w:t xml:space="preserve">                    </w:t>
      </w:r>
      <w:proofErr w:type="spellStart"/>
      <w:r w:rsidR="00957492">
        <w:rPr>
          <w:rFonts w:ascii="Comic Sans MS" w:hAnsi="Comic Sans MS"/>
          <w:sz w:val="52"/>
          <w:szCs w:val="52"/>
          <w:lang w:val="es-ES"/>
        </w:rPr>
        <w:t>wine</w:t>
      </w:r>
      <w:proofErr w:type="spellEnd"/>
    </w:p>
    <w:sectPr w:rsidR="00F30BD1" w:rsidRPr="00AA71BF" w:rsidSect="00052E4E">
      <w:pgSz w:w="11906" w:h="16838"/>
      <w:pgMar w:top="624" w:right="624" w:bottom="624" w:left="62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51"/>
    <w:rsid w:val="00052E4E"/>
    <w:rsid w:val="0006558A"/>
    <w:rsid w:val="0010346F"/>
    <w:rsid w:val="001437F7"/>
    <w:rsid w:val="001F3D2E"/>
    <w:rsid w:val="002846A3"/>
    <w:rsid w:val="002A5923"/>
    <w:rsid w:val="002B1408"/>
    <w:rsid w:val="002E3A8E"/>
    <w:rsid w:val="0030452F"/>
    <w:rsid w:val="00306300"/>
    <w:rsid w:val="003F5E0E"/>
    <w:rsid w:val="00446A3D"/>
    <w:rsid w:val="004F702B"/>
    <w:rsid w:val="0054408B"/>
    <w:rsid w:val="005A0F15"/>
    <w:rsid w:val="005A78CF"/>
    <w:rsid w:val="00617582"/>
    <w:rsid w:val="006D2345"/>
    <w:rsid w:val="007478AC"/>
    <w:rsid w:val="00815251"/>
    <w:rsid w:val="00917A95"/>
    <w:rsid w:val="00957492"/>
    <w:rsid w:val="00A20120"/>
    <w:rsid w:val="00A42C11"/>
    <w:rsid w:val="00A723D0"/>
    <w:rsid w:val="00A724D2"/>
    <w:rsid w:val="00AA71BF"/>
    <w:rsid w:val="00AC3F1C"/>
    <w:rsid w:val="00B73814"/>
    <w:rsid w:val="00B92BD5"/>
    <w:rsid w:val="00C05A8B"/>
    <w:rsid w:val="00C91F42"/>
    <w:rsid w:val="00CF3258"/>
    <w:rsid w:val="00D00267"/>
    <w:rsid w:val="00D04A31"/>
    <w:rsid w:val="00E038B2"/>
    <w:rsid w:val="00E3762A"/>
    <w:rsid w:val="00EC0954"/>
    <w:rsid w:val="00F25034"/>
    <w:rsid w:val="00F277B1"/>
    <w:rsid w:val="00F30BD1"/>
    <w:rsid w:val="00F72804"/>
    <w:rsid w:val="00FD3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C32EEE-6780-4D0E-8EDE-60BE4C7E2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09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2E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7141B95C</Template>
  <TotalTime>0</TotalTime>
  <Pages>4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Ortiz</dc:creator>
  <cp:lastModifiedBy>Alan Kenny</cp:lastModifiedBy>
  <cp:revision>2</cp:revision>
  <cp:lastPrinted>2016-02-08T14:13:00Z</cp:lastPrinted>
  <dcterms:created xsi:type="dcterms:W3CDTF">2016-05-26T15:00:00Z</dcterms:created>
  <dcterms:modified xsi:type="dcterms:W3CDTF">2016-05-26T15:00:00Z</dcterms:modified>
</cp:coreProperties>
</file>