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DB8" w:rsidRDefault="005011C8" w:rsidP="00FA7D9B">
      <w:bookmarkStart w:id="0" w:name="_GoBack"/>
      <w:bookmarkEnd w:id="0"/>
      <w:r>
        <w:t>Jobs</w:t>
      </w:r>
    </w:p>
    <w:p w:rsidR="00F15DB8" w:rsidRDefault="00F15DB8" w:rsidP="00FA7D9B"/>
    <w:p w:rsidR="00F15DB8" w:rsidRDefault="005011C8" w:rsidP="00FA7D9B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22225</wp:posOffset>
            </wp:positionV>
            <wp:extent cx="2416175" cy="1952625"/>
            <wp:effectExtent l="1905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r="17372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31750</wp:posOffset>
            </wp:positionV>
            <wp:extent cx="2362200" cy="1905000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r="1716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2051050" cy="1914525"/>
            <wp:effectExtent l="19050" t="0" r="635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DB8" w:rsidRDefault="00F15DB8" w:rsidP="00FA7D9B"/>
    <w:p w:rsidR="00F15DB8" w:rsidRDefault="00F15DB8" w:rsidP="00FA7D9B"/>
    <w:p w:rsidR="00F15DB8" w:rsidRDefault="00F15DB8" w:rsidP="00FA7D9B"/>
    <w:p w:rsidR="00F15DB8" w:rsidRDefault="00F15DB8" w:rsidP="00FA7D9B"/>
    <w:p w:rsidR="00F15DB8" w:rsidRDefault="00F15DB8" w:rsidP="00FA7D9B"/>
    <w:p w:rsidR="00F15DB8" w:rsidRDefault="00F15DB8" w:rsidP="00FA7D9B"/>
    <w:p w:rsidR="00F15DB8" w:rsidRDefault="00F15DB8" w:rsidP="00FA7D9B"/>
    <w:p w:rsidR="00733139" w:rsidRDefault="00733139" w:rsidP="00FA7D9B"/>
    <w:p w:rsidR="00733139" w:rsidRDefault="00DC5073" w:rsidP="00DC5073">
      <w:pPr>
        <w:tabs>
          <w:tab w:val="left" w:pos="8320"/>
        </w:tabs>
      </w:pPr>
      <w:r>
        <w:tab/>
      </w:r>
    </w:p>
    <w:p w:rsidR="00733139" w:rsidRDefault="005011C8" w:rsidP="00FA7D9B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247650</wp:posOffset>
            </wp:positionV>
            <wp:extent cx="1466215" cy="2066925"/>
            <wp:effectExtent l="19050" t="0" r="635" b="0"/>
            <wp:wrapNone/>
            <wp:docPr id="14" name="Picture 7" descr="http://delta-nursing.co.uk/wp-content/uploads/2014/10/male-n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lta-nursing.co.uk/wp-content/uploads/2014/10/male-nur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304800</wp:posOffset>
            </wp:positionV>
            <wp:extent cx="2733675" cy="2047875"/>
            <wp:effectExtent l="19050" t="0" r="9525" b="0"/>
            <wp:wrapTopAndBottom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139" w:rsidRDefault="005011C8" w:rsidP="00FA7D9B"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121457</wp:posOffset>
            </wp:positionV>
            <wp:extent cx="2456180" cy="1771650"/>
            <wp:effectExtent l="19050" t="0" r="1270" b="0"/>
            <wp:wrapNone/>
            <wp:docPr id="21" name="il_fi" descr="http://www.southeastcollege.org/assets/images/Electrician%20female%20-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utheastcollege.org/assets/images/Electrician%20female%20-%20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24561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139" w:rsidRDefault="00F152F4" w:rsidP="00FA7D9B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33020</wp:posOffset>
            </wp:positionV>
            <wp:extent cx="2431415" cy="1847850"/>
            <wp:effectExtent l="19050" t="0" r="698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r="14193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1C8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99695</wp:posOffset>
            </wp:positionV>
            <wp:extent cx="2628900" cy="1876425"/>
            <wp:effectExtent l="19050" t="0" r="0" b="0"/>
            <wp:wrapNone/>
            <wp:docPr id="12" name="Picture 1" descr="http://www.bls.gov/ooh/images/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s.gov/ooh/images/2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139" w:rsidRDefault="00733139" w:rsidP="00FA7D9B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F152F4" w:rsidP="001B0FCD"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48260</wp:posOffset>
            </wp:positionV>
            <wp:extent cx="2066925" cy="2514600"/>
            <wp:effectExtent l="19050" t="0" r="9525" b="0"/>
            <wp:wrapTight wrapText="bothSides">
              <wp:wrapPolygon edited="0">
                <wp:start x="-199" y="0"/>
                <wp:lineTo x="-199" y="21436"/>
                <wp:lineTo x="21700" y="21436"/>
                <wp:lineTo x="21700" y="0"/>
                <wp:lineTo x="-199" y="0"/>
              </wp:wrapPolygon>
            </wp:wrapTight>
            <wp:docPr id="20" name="il_fi" descr="http://drain-cleaners.eptictankplans.com/images/female-plumb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in-cleaners.eptictankplans.com/images/female-plumbers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60D" w:rsidRDefault="0055460D" w:rsidP="001B0FCD"/>
    <w:p w:rsidR="0055460D" w:rsidRDefault="00F152F4" w:rsidP="001B0FCD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76200</wp:posOffset>
            </wp:positionV>
            <wp:extent cx="2809875" cy="1847850"/>
            <wp:effectExtent l="19050" t="0" r="9525" b="0"/>
            <wp:wrapNone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2707"/>
                    <a:stretch/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460D" w:rsidRDefault="0055460D" w:rsidP="001B0FCD"/>
    <w:p w:rsidR="0055460D" w:rsidRDefault="00F152F4" w:rsidP="001B0FCD"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66675</wp:posOffset>
            </wp:positionV>
            <wp:extent cx="2047875" cy="1550035"/>
            <wp:effectExtent l="19050" t="0" r="9525" b="0"/>
            <wp:wrapTight wrapText="bothSides">
              <wp:wrapPolygon edited="0">
                <wp:start x="-201" y="0"/>
                <wp:lineTo x="-201" y="21237"/>
                <wp:lineTo x="21700" y="21237"/>
                <wp:lineTo x="21700" y="0"/>
                <wp:lineTo x="-201" y="0"/>
              </wp:wrapPolygon>
            </wp:wrapTight>
            <wp:docPr id="22" name="il_fi" descr="http://staticmedia.gloscol.ac.uk/image/Showcase/Construction%20and%20building%20services/Carpe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media.gloscol.ac.uk/image/Showcase/Construction%20and%20building%20services/Carpenter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55460D" w:rsidP="001B0FCD"/>
    <w:p w:rsidR="0055460D" w:rsidRDefault="00F152F4" w:rsidP="001B0FCD">
      <w:r>
        <w:lastRenderedPageBreak/>
        <w:t>Jobs - plurals</w:t>
      </w:r>
    </w:p>
    <w:p w:rsidR="0055460D" w:rsidRDefault="0055460D" w:rsidP="001B0FCD"/>
    <w:p w:rsidR="0055460D" w:rsidRDefault="0055460D" w:rsidP="001B0FCD"/>
    <w:p w:rsidR="0055460D" w:rsidRDefault="00F152F4" w:rsidP="001B0FCD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64770</wp:posOffset>
            </wp:positionV>
            <wp:extent cx="3543300" cy="1981200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64770</wp:posOffset>
            </wp:positionV>
            <wp:extent cx="3257550" cy="2171700"/>
            <wp:effectExtent l="1905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rcRect l="11605" r="395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0D" w:rsidRDefault="0055460D" w:rsidP="001B0FCD"/>
    <w:p w:rsidR="0055460D" w:rsidRDefault="0055460D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9E63C4" w:rsidP="001B0FCD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70527F78" wp14:editId="27F10A0B">
            <wp:simplePos x="0" y="0"/>
            <wp:positionH relativeFrom="column">
              <wp:posOffset>-120015</wp:posOffset>
            </wp:positionH>
            <wp:positionV relativeFrom="paragraph">
              <wp:posOffset>190351</wp:posOffset>
            </wp:positionV>
            <wp:extent cx="3067050" cy="2047875"/>
            <wp:effectExtent l="19050" t="0" r="0" b="0"/>
            <wp:wrapNone/>
            <wp:docPr id="1" name="Picture 4" descr="http://i.dailymail.co.uk/i/pix/2015/01/20/24DFE93A00000578-2918494-image-a-68_142177059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dailymail.co.uk/i/pix/2015/01/20/24DFE93A00000578-2918494-image-a-68_1421770596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D1" w:rsidRDefault="009E63C4" w:rsidP="001B0FCD"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08FA8726" wp14:editId="0E1F73E1">
            <wp:simplePos x="0" y="0"/>
            <wp:positionH relativeFrom="column">
              <wp:posOffset>3344735</wp:posOffset>
            </wp:positionH>
            <wp:positionV relativeFrom="paragraph">
              <wp:posOffset>9245</wp:posOffset>
            </wp:positionV>
            <wp:extent cx="3648075" cy="20478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8415D1" w:rsidP="001B0FCD"/>
    <w:p w:rsidR="008415D1" w:rsidRDefault="009E63C4" w:rsidP="001B0FCD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EA38B4" wp14:editId="7D8E3797">
            <wp:simplePos x="0" y="0"/>
            <wp:positionH relativeFrom="column">
              <wp:posOffset>3556264</wp:posOffset>
            </wp:positionH>
            <wp:positionV relativeFrom="paragraph">
              <wp:posOffset>13055</wp:posOffset>
            </wp:positionV>
            <wp:extent cx="3609975" cy="2562225"/>
            <wp:effectExtent l="19050" t="0" r="9525" b="0"/>
            <wp:wrapNone/>
            <wp:docPr id="4" name="Picture 4" descr="http://www.heroicinvesting.com/wp-content/uploads/paramedics-Pedro-Kw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roicinvesting.com/wp-content/uploads/paramedics-Pedro-Kwez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D1" w:rsidRDefault="009E63C4" w:rsidP="001B0FCD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165D732" wp14:editId="1AFD90E7">
            <wp:simplePos x="0" y="0"/>
            <wp:positionH relativeFrom="column">
              <wp:posOffset>-208090</wp:posOffset>
            </wp:positionH>
            <wp:positionV relativeFrom="paragraph">
              <wp:posOffset>163269</wp:posOffset>
            </wp:positionV>
            <wp:extent cx="3333750" cy="1866900"/>
            <wp:effectExtent l="19050" t="0" r="0" b="0"/>
            <wp:wrapNone/>
            <wp:docPr id="3" name="Picture 1" descr="https://qzprod.files.wordpress.com/2013/07/bangladesh-factory-workers.jpg?quality=80&amp;strip=all&amp;w=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zprod.files.wordpress.com/2013/07/bangladesh-factory-workers.jpg?quality=80&amp;strip=all&amp;w=16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D1" w:rsidRDefault="008415D1" w:rsidP="001B0FCD"/>
    <w:p w:rsidR="00E376CB" w:rsidRPr="00FA7D9B" w:rsidRDefault="009E63C4" w:rsidP="001B0FCD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906412F" wp14:editId="2FFF8F07">
            <wp:simplePos x="0" y="0"/>
            <wp:positionH relativeFrom="column">
              <wp:posOffset>1040592</wp:posOffset>
            </wp:positionH>
            <wp:positionV relativeFrom="paragraph">
              <wp:posOffset>1507474</wp:posOffset>
            </wp:positionV>
            <wp:extent cx="3511748" cy="2236532"/>
            <wp:effectExtent l="0" t="0" r="0" b="0"/>
            <wp:wrapNone/>
            <wp:docPr id="5" name="Picture 7" descr="http://s1.ibtimes.com/sites/www.ibtimes.com/files/2015/02/19/construction-workers-dubai-burj-khalifa-reuters-0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ibtimes.com/sites/www.ibtimes.com/files/2015/02/19/construction-workers-dubai-burj-khalifa-reuters-050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48" cy="22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5D1" w:rsidRPr="008415D1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7181850</wp:posOffset>
            </wp:positionV>
            <wp:extent cx="2713990" cy="1809750"/>
            <wp:effectExtent l="19050" t="0" r="0" b="0"/>
            <wp:wrapNone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6CB" w:rsidRPr="00FA7D9B" w:rsidSect="005011C8">
      <w:pgSz w:w="11906" w:h="16838"/>
      <w:pgMar w:top="624" w:right="624" w:bottom="624" w:left="6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618" w:rsidRDefault="00000618" w:rsidP="000527C7">
      <w:r>
        <w:separator/>
      </w:r>
    </w:p>
  </w:endnote>
  <w:endnote w:type="continuationSeparator" w:id="0">
    <w:p w:rsidR="00000618" w:rsidRDefault="00000618" w:rsidP="0005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618" w:rsidRDefault="00000618" w:rsidP="000527C7">
      <w:r>
        <w:separator/>
      </w:r>
    </w:p>
  </w:footnote>
  <w:footnote w:type="continuationSeparator" w:id="0">
    <w:p w:rsidR="00000618" w:rsidRDefault="00000618" w:rsidP="00052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4F"/>
    <w:rsid w:val="00000618"/>
    <w:rsid w:val="00006A54"/>
    <w:rsid w:val="00011BB9"/>
    <w:rsid w:val="00024CAF"/>
    <w:rsid w:val="000527C7"/>
    <w:rsid w:val="00072B61"/>
    <w:rsid w:val="000807E5"/>
    <w:rsid w:val="000E0606"/>
    <w:rsid w:val="00115FCD"/>
    <w:rsid w:val="001362CE"/>
    <w:rsid w:val="00167406"/>
    <w:rsid w:val="001B0FCD"/>
    <w:rsid w:val="00246F12"/>
    <w:rsid w:val="00252A48"/>
    <w:rsid w:val="002623D2"/>
    <w:rsid w:val="00262D5A"/>
    <w:rsid w:val="00264ADB"/>
    <w:rsid w:val="00290686"/>
    <w:rsid w:val="00293626"/>
    <w:rsid w:val="002C11A2"/>
    <w:rsid w:val="0030196A"/>
    <w:rsid w:val="003302BA"/>
    <w:rsid w:val="00361539"/>
    <w:rsid w:val="00375C6F"/>
    <w:rsid w:val="00376F98"/>
    <w:rsid w:val="003819C2"/>
    <w:rsid w:val="00385E54"/>
    <w:rsid w:val="003C5EDD"/>
    <w:rsid w:val="003F6A65"/>
    <w:rsid w:val="0045729B"/>
    <w:rsid w:val="00466C49"/>
    <w:rsid w:val="004A75BA"/>
    <w:rsid w:val="004B0AC8"/>
    <w:rsid w:val="004B5076"/>
    <w:rsid w:val="004E1A9D"/>
    <w:rsid w:val="00500021"/>
    <w:rsid w:val="005011C8"/>
    <w:rsid w:val="005146EB"/>
    <w:rsid w:val="005374BB"/>
    <w:rsid w:val="0055460D"/>
    <w:rsid w:val="0057013C"/>
    <w:rsid w:val="005B38A1"/>
    <w:rsid w:val="005C084D"/>
    <w:rsid w:val="005E1EFD"/>
    <w:rsid w:val="00620BCF"/>
    <w:rsid w:val="006366C8"/>
    <w:rsid w:val="006B7C3C"/>
    <w:rsid w:val="006D1F7B"/>
    <w:rsid w:val="006D2178"/>
    <w:rsid w:val="00700DD5"/>
    <w:rsid w:val="0071379D"/>
    <w:rsid w:val="00724ED7"/>
    <w:rsid w:val="00733139"/>
    <w:rsid w:val="0073796F"/>
    <w:rsid w:val="00745B22"/>
    <w:rsid w:val="00770D14"/>
    <w:rsid w:val="0079404B"/>
    <w:rsid w:val="007B4980"/>
    <w:rsid w:val="008374A9"/>
    <w:rsid w:val="008415D1"/>
    <w:rsid w:val="00847C63"/>
    <w:rsid w:val="008760FB"/>
    <w:rsid w:val="0088174F"/>
    <w:rsid w:val="008A1C3A"/>
    <w:rsid w:val="008B2600"/>
    <w:rsid w:val="008D5368"/>
    <w:rsid w:val="008E1F4C"/>
    <w:rsid w:val="008F6411"/>
    <w:rsid w:val="00904644"/>
    <w:rsid w:val="00940740"/>
    <w:rsid w:val="0096499D"/>
    <w:rsid w:val="0097023F"/>
    <w:rsid w:val="00973D86"/>
    <w:rsid w:val="009E63C4"/>
    <w:rsid w:val="00A03C6E"/>
    <w:rsid w:val="00A270AD"/>
    <w:rsid w:val="00A721EE"/>
    <w:rsid w:val="00A849E7"/>
    <w:rsid w:val="00B3323E"/>
    <w:rsid w:val="00B517B8"/>
    <w:rsid w:val="00B6156B"/>
    <w:rsid w:val="00B6383D"/>
    <w:rsid w:val="00B832ED"/>
    <w:rsid w:val="00B91C40"/>
    <w:rsid w:val="00BB3349"/>
    <w:rsid w:val="00BC5E0A"/>
    <w:rsid w:val="00C21501"/>
    <w:rsid w:val="00C226C4"/>
    <w:rsid w:val="00C2415F"/>
    <w:rsid w:val="00C9123D"/>
    <w:rsid w:val="00C95C49"/>
    <w:rsid w:val="00CA5AC5"/>
    <w:rsid w:val="00CF3B07"/>
    <w:rsid w:val="00D12054"/>
    <w:rsid w:val="00D40ADC"/>
    <w:rsid w:val="00D72AE4"/>
    <w:rsid w:val="00D8295F"/>
    <w:rsid w:val="00D90C0E"/>
    <w:rsid w:val="00DC5073"/>
    <w:rsid w:val="00DC6F2E"/>
    <w:rsid w:val="00E35B0D"/>
    <w:rsid w:val="00E368C7"/>
    <w:rsid w:val="00E376CB"/>
    <w:rsid w:val="00F04439"/>
    <w:rsid w:val="00F10DB2"/>
    <w:rsid w:val="00F152F4"/>
    <w:rsid w:val="00F15DB8"/>
    <w:rsid w:val="00F36CCE"/>
    <w:rsid w:val="00FA7D9B"/>
    <w:rsid w:val="00FB500A"/>
    <w:rsid w:val="00FE45A6"/>
    <w:rsid w:val="00FF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5A1C0-6B19-4088-B298-B1CB7E29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7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7C7"/>
  </w:style>
  <w:style w:type="paragraph" w:styleId="Footer">
    <w:name w:val="footer"/>
    <w:basedOn w:val="Normal"/>
    <w:link w:val="FooterChar"/>
    <w:uiPriority w:val="99"/>
    <w:unhideWhenUsed/>
    <w:rsid w:val="000527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7C7"/>
  </w:style>
  <w:style w:type="character" w:styleId="CommentReference">
    <w:name w:val="annotation reference"/>
    <w:basedOn w:val="DefaultParagraphFont"/>
    <w:uiPriority w:val="99"/>
    <w:semiHidden/>
    <w:unhideWhenUsed/>
    <w:rsid w:val="006D1F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F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F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F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F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F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F7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D6C0C13F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Ortiz</dc:creator>
  <cp:lastModifiedBy>Alan Kenny</cp:lastModifiedBy>
  <cp:revision>2</cp:revision>
  <cp:lastPrinted>2016-04-14T09:38:00Z</cp:lastPrinted>
  <dcterms:created xsi:type="dcterms:W3CDTF">2016-05-26T15:00:00Z</dcterms:created>
  <dcterms:modified xsi:type="dcterms:W3CDTF">2016-05-26T15:00:00Z</dcterms:modified>
</cp:coreProperties>
</file>